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C731B" w14:textId="77777777" w:rsidR="0065416F" w:rsidRPr="007467CE" w:rsidRDefault="0065416F" w:rsidP="0065416F">
      <w:pPr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 xml:space="preserve">Český volejbalový svaz (ČVS) vypisuje výběrové řízení na pozici hlavního trenéra nově vznikajícího projektu </w:t>
      </w:r>
      <w:r w:rsidRPr="007467CE">
        <w:rPr>
          <w:rFonts w:ascii="Volejbal" w:hAnsi="Volejbal"/>
          <w:b/>
          <w:bCs/>
          <w:sz w:val="24"/>
          <w:szCs w:val="24"/>
        </w:rPr>
        <w:t>L.A. 2028 beach ženy</w:t>
      </w:r>
      <w:r w:rsidRPr="007467CE">
        <w:rPr>
          <w:rFonts w:ascii="Volejbal" w:hAnsi="Volejbal"/>
          <w:sz w:val="24"/>
          <w:szCs w:val="24"/>
        </w:rPr>
        <w:t xml:space="preserve">, jehož hlavním cílem je zajistit kvalifikaci českých párů na OH Los Angeles 2028 formou koncepční a společné přípravy perspektivních hráček. </w:t>
      </w:r>
    </w:p>
    <w:p w14:paraId="4DDC653A" w14:textId="77777777" w:rsidR="0065416F" w:rsidRPr="007467CE" w:rsidRDefault="0065416F" w:rsidP="0065416F">
      <w:pPr>
        <w:rPr>
          <w:rFonts w:ascii="Volejbal" w:hAnsi="Volejbal"/>
          <w:sz w:val="24"/>
          <w:szCs w:val="24"/>
        </w:rPr>
      </w:pPr>
    </w:p>
    <w:p w14:paraId="4AC89438" w14:textId="77777777" w:rsidR="0065416F" w:rsidRPr="007467CE" w:rsidRDefault="0065416F" w:rsidP="0065416F">
      <w:pPr>
        <w:rPr>
          <w:rFonts w:ascii="Volejbal" w:hAnsi="Volejbal"/>
          <w:sz w:val="24"/>
          <w:szCs w:val="24"/>
          <w:u w:val="single"/>
        </w:rPr>
      </w:pPr>
      <w:bookmarkStart w:id="0" w:name="_Hlk508342389"/>
      <w:r w:rsidRPr="007467CE">
        <w:rPr>
          <w:rFonts w:ascii="Volejbal" w:hAnsi="Volejbal"/>
          <w:sz w:val="24"/>
          <w:szCs w:val="24"/>
          <w:u w:val="single"/>
        </w:rPr>
        <w:t>Náplň práce hlavního trenéra:</w:t>
      </w:r>
    </w:p>
    <w:p w14:paraId="0BEB1824" w14:textId="17730934" w:rsidR="0065416F" w:rsidRPr="007467CE" w:rsidRDefault="0065416F" w:rsidP="0065416F">
      <w:pPr>
        <w:pStyle w:val="Odstavecseseznamem"/>
        <w:numPr>
          <w:ilvl w:val="0"/>
          <w:numId w:val="22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Definuje potřeby projektu v</w:t>
      </w:r>
      <w:r w:rsidRPr="007467CE">
        <w:rPr>
          <w:rFonts w:ascii="Cambria" w:hAnsi="Cambria" w:cs="Cambria"/>
          <w:sz w:val="24"/>
          <w:szCs w:val="24"/>
        </w:rPr>
        <w:t> </w:t>
      </w:r>
      <w:r w:rsidRPr="007467CE">
        <w:rPr>
          <w:rFonts w:ascii="Volejbal" w:hAnsi="Volejbal"/>
          <w:sz w:val="24"/>
          <w:szCs w:val="24"/>
        </w:rPr>
        <w:t xml:space="preserve">oblasti kondiční přípravy, </w:t>
      </w:r>
      <w:proofErr w:type="spellStart"/>
      <w:r w:rsidRPr="007467CE">
        <w:rPr>
          <w:rFonts w:ascii="Volejbal" w:hAnsi="Volejbal"/>
          <w:sz w:val="24"/>
          <w:szCs w:val="24"/>
        </w:rPr>
        <w:t>fyzio</w:t>
      </w:r>
      <w:proofErr w:type="spellEnd"/>
      <w:r w:rsidRPr="007467CE">
        <w:rPr>
          <w:rFonts w:ascii="Volejbal" w:hAnsi="Volejbal"/>
          <w:sz w:val="24"/>
          <w:szCs w:val="24"/>
        </w:rPr>
        <w:t>, lékařského zabezpečení, statistiky a činností souvisejících s</w:t>
      </w:r>
      <w:r w:rsidRPr="007467CE">
        <w:rPr>
          <w:rFonts w:ascii="Cambria" w:hAnsi="Cambria" w:cs="Cambria"/>
          <w:sz w:val="24"/>
          <w:szCs w:val="24"/>
        </w:rPr>
        <w:t> </w:t>
      </w:r>
      <w:proofErr w:type="spellStart"/>
      <w:r w:rsidRPr="007467CE">
        <w:rPr>
          <w:rFonts w:ascii="Volejbal" w:hAnsi="Volejbal"/>
          <w:sz w:val="24"/>
          <w:szCs w:val="24"/>
        </w:rPr>
        <w:t>beachvolejbalem</w:t>
      </w:r>
      <w:proofErr w:type="spellEnd"/>
      <w:r w:rsidRPr="007467CE">
        <w:rPr>
          <w:rFonts w:ascii="Volejbal" w:hAnsi="Volejbal"/>
          <w:sz w:val="24"/>
          <w:szCs w:val="24"/>
        </w:rPr>
        <w:t xml:space="preserve"> na mezinárodní úrovni</w:t>
      </w:r>
      <w:r w:rsidR="00BE5AD1" w:rsidRPr="007467CE">
        <w:rPr>
          <w:rFonts w:ascii="Volejbal" w:hAnsi="Volejbal"/>
          <w:sz w:val="24"/>
          <w:szCs w:val="24"/>
        </w:rPr>
        <w:t>.</w:t>
      </w:r>
    </w:p>
    <w:p w14:paraId="5509D0DA" w14:textId="3334DF64" w:rsidR="0065416F" w:rsidRPr="007467CE" w:rsidRDefault="0065416F" w:rsidP="0065416F">
      <w:pPr>
        <w:pStyle w:val="Odstavecseseznamem"/>
        <w:numPr>
          <w:ilvl w:val="0"/>
          <w:numId w:val="22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Navrhuje a spolupodílí se na výběru členů realizačního týmu projektu</w:t>
      </w:r>
      <w:r w:rsidR="00BE5AD1" w:rsidRPr="007467CE">
        <w:rPr>
          <w:rFonts w:ascii="Volejbal" w:hAnsi="Volejbal"/>
          <w:sz w:val="24"/>
          <w:szCs w:val="24"/>
        </w:rPr>
        <w:t>.</w:t>
      </w:r>
    </w:p>
    <w:p w14:paraId="749E28BD" w14:textId="0E6ACE75" w:rsidR="0065416F" w:rsidRPr="007467CE" w:rsidRDefault="0065416F" w:rsidP="0065416F">
      <w:pPr>
        <w:pStyle w:val="Odstavecseseznamem"/>
        <w:numPr>
          <w:ilvl w:val="0"/>
          <w:numId w:val="22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Vytváří krátkodobé, střednědobé i dlouhodobé plány přípravy</w:t>
      </w:r>
      <w:r w:rsidR="008E7319" w:rsidRPr="007467CE">
        <w:rPr>
          <w:rFonts w:ascii="Volejbal" w:hAnsi="Volejbal"/>
          <w:sz w:val="24"/>
          <w:szCs w:val="24"/>
        </w:rPr>
        <w:t xml:space="preserve"> na základě výše schválného rozpočtu, který spravuje</w:t>
      </w:r>
      <w:r w:rsidR="00BE5AD1" w:rsidRPr="007467CE">
        <w:rPr>
          <w:rFonts w:ascii="Volejbal" w:hAnsi="Volejbal"/>
          <w:sz w:val="24"/>
          <w:szCs w:val="24"/>
        </w:rPr>
        <w:t>.</w:t>
      </w:r>
    </w:p>
    <w:p w14:paraId="728DC9ED" w14:textId="493D92C1" w:rsidR="0065416F" w:rsidRPr="007467CE" w:rsidRDefault="0065416F" w:rsidP="0065416F">
      <w:pPr>
        <w:pStyle w:val="Odstavecseseznamem"/>
        <w:numPr>
          <w:ilvl w:val="0"/>
          <w:numId w:val="22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 xml:space="preserve">Navrhuje a spolupodílí se na výběru hráček </w:t>
      </w:r>
      <w:r w:rsidR="008E7319" w:rsidRPr="007467CE">
        <w:rPr>
          <w:rFonts w:ascii="Volejbal" w:hAnsi="Volejbal"/>
          <w:sz w:val="24"/>
          <w:szCs w:val="24"/>
        </w:rPr>
        <w:t xml:space="preserve">a jejich počtu zařazených </w:t>
      </w:r>
      <w:r w:rsidRPr="007467CE">
        <w:rPr>
          <w:rFonts w:ascii="Volejbal" w:hAnsi="Volejbal"/>
          <w:sz w:val="24"/>
          <w:szCs w:val="24"/>
        </w:rPr>
        <w:t xml:space="preserve">do reprezentačního týmu a </w:t>
      </w:r>
      <w:r w:rsidR="00740C79" w:rsidRPr="007467CE">
        <w:rPr>
          <w:rFonts w:ascii="Volejbal" w:hAnsi="Volejbal"/>
          <w:sz w:val="24"/>
          <w:szCs w:val="24"/>
        </w:rPr>
        <w:t xml:space="preserve">vybrané hráčky </w:t>
      </w:r>
      <w:r w:rsidRPr="007467CE">
        <w:rPr>
          <w:rFonts w:ascii="Volejbal" w:hAnsi="Volejbal"/>
          <w:sz w:val="24"/>
          <w:szCs w:val="24"/>
        </w:rPr>
        <w:t>dlouhodobě a systematicky připravuje</w:t>
      </w:r>
      <w:r w:rsidR="00BE5AD1" w:rsidRPr="007467CE">
        <w:rPr>
          <w:rFonts w:ascii="Volejbal" w:hAnsi="Volejbal"/>
          <w:sz w:val="24"/>
          <w:szCs w:val="24"/>
        </w:rPr>
        <w:t>.</w:t>
      </w:r>
    </w:p>
    <w:p w14:paraId="44887F42" w14:textId="77777777" w:rsidR="0065416F" w:rsidRPr="007467CE" w:rsidRDefault="0065416F" w:rsidP="0065416F">
      <w:pPr>
        <w:pStyle w:val="Odstavecseseznamem"/>
        <w:numPr>
          <w:ilvl w:val="0"/>
          <w:numId w:val="22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Účastní se tréninků, tréninkových kempů a doprovází týmy na vybrané turnaje jak v</w:t>
      </w:r>
      <w:r w:rsidRPr="007467CE">
        <w:rPr>
          <w:rFonts w:ascii="Cambria" w:hAnsi="Cambria" w:cs="Cambria"/>
          <w:sz w:val="24"/>
          <w:szCs w:val="24"/>
        </w:rPr>
        <w:t> </w:t>
      </w:r>
      <w:r w:rsidRPr="007467CE">
        <w:rPr>
          <w:rFonts w:ascii="Volejbal" w:hAnsi="Volejbal"/>
          <w:sz w:val="24"/>
          <w:szCs w:val="24"/>
        </w:rPr>
        <w:t>ČR, tak i v zahraničí.</w:t>
      </w:r>
    </w:p>
    <w:p w14:paraId="4386F20D" w14:textId="5A33DE0A" w:rsidR="0065416F" w:rsidRPr="007467CE" w:rsidRDefault="0065416F" w:rsidP="0065416F">
      <w:pPr>
        <w:pStyle w:val="Odstavecseseznamem"/>
        <w:numPr>
          <w:ilvl w:val="0"/>
          <w:numId w:val="22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Spolupodílí se a předkládá vedení ČVS ke schválení rozpočty na určené období</w:t>
      </w:r>
      <w:r w:rsidR="00740C79" w:rsidRPr="007467CE">
        <w:rPr>
          <w:rFonts w:ascii="Volejbal" w:hAnsi="Volejbal"/>
          <w:sz w:val="24"/>
          <w:szCs w:val="24"/>
        </w:rPr>
        <w:t>.</w:t>
      </w:r>
    </w:p>
    <w:p w14:paraId="2B00A5DB" w14:textId="77777777" w:rsidR="0065416F" w:rsidRPr="007467CE" w:rsidRDefault="0065416F" w:rsidP="0065416F">
      <w:pPr>
        <w:pStyle w:val="Odstavecseseznamem"/>
        <w:numPr>
          <w:ilvl w:val="0"/>
          <w:numId w:val="22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Dlouhodobě sleduje světové trendy, koncepce a vzdělává se v oboru.</w:t>
      </w:r>
    </w:p>
    <w:p w14:paraId="473832E6" w14:textId="62FBCC4E" w:rsidR="008E7319" w:rsidRPr="007467CE" w:rsidRDefault="008E7319" w:rsidP="0065416F">
      <w:pPr>
        <w:pStyle w:val="Odstavecseseznamem"/>
        <w:numPr>
          <w:ilvl w:val="0"/>
          <w:numId w:val="22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 xml:space="preserve">Disponuje českými trenérskými licencemi – TBV a TBV II. </w:t>
      </w:r>
      <w:r w:rsidR="00740C79" w:rsidRPr="007467CE">
        <w:rPr>
          <w:rFonts w:ascii="Volejbal" w:hAnsi="Volejbal"/>
          <w:sz w:val="24"/>
          <w:szCs w:val="24"/>
        </w:rPr>
        <w:t>t</w:t>
      </w:r>
      <w:r w:rsidRPr="007467CE">
        <w:rPr>
          <w:rFonts w:ascii="Volejbal" w:hAnsi="Volejbal"/>
          <w:sz w:val="24"/>
          <w:szCs w:val="24"/>
        </w:rPr>
        <w:t>řídy</w:t>
      </w:r>
      <w:r w:rsidR="00740C79" w:rsidRPr="007467CE">
        <w:rPr>
          <w:rFonts w:ascii="Volejbal" w:hAnsi="Volejbal"/>
          <w:sz w:val="24"/>
          <w:szCs w:val="24"/>
        </w:rPr>
        <w:t>.</w:t>
      </w:r>
    </w:p>
    <w:p w14:paraId="1645F652" w14:textId="77777777" w:rsidR="0065416F" w:rsidRPr="007467CE" w:rsidRDefault="0065416F" w:rsidP="0065416F">
      <w:pPr>
        <w:rPr>
          <w:rFonts w:ascii="Volejbal" w:hAnsi="Volejbal"/>
          <w:sz w:val="24"/>
          <w:szCs w:val="24"/>
          <w:u w:val="single"/>
        </w:rPr>
      </w:pPr>
      <w:r w:rsidRPr="007467CE">
        <w:rPr>
          <w:rFonts w:ascii="Volejbal" w:hAnsi="Volejbal"/>
          <w:sz w:val="24"/>
          <w:szCs w:val="24"/>
          <w:u w:val="single"/>
        </w:rPr>
        <w:t>Nabízíme:</w:t>
      </w:r>
    </w:p>
    <w:p w14:paraId="15076F33" w14:textId="6E90936C" w:rsidR="0065416F" w:rsidRPr="007467CE" w:rsidRDefault="0065416F" w:rsidP="0065416F">
      <w:pPr>
        <w:numPr>
          <w:ilvl w:val="0"/>
          <w:numId w:val="20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Prác</w:t>
      </w:r>
      <w:r w:rsidR="00740C79" w:rsidRPr="007467CE">
        <w:rPr>
          <w:rFonts w:ascii="Volejbal" w:eastAsia="Times New Roman" w:hAnsi="Volejbal"/>
          <w:sz w:val="24"/>
          <w:szCs w:val="24"/>
        </w:rPr>
        <w:t>i</w:t>
      </w:r>
      <w:r w:rsidRPr="007467CE">
        <w:rPr>
          <w:rFonts w:ascii="Volejbal" w:eastAsia="Times New Roman" w:hAnsi="Volejbal"/>
          <w:sz w:val="24"/>
          <w:szCs w:val="24"/>
        </w:rPr>
        <w:t xml:space="preserve"> na plný úvazek s</w:t>
      </w:r>
      <w:r w:rsidRPr="007467CE">
        <w:rPr>
          <w:rFonts w:ascii="Cambria" w:eastAsia="Times New Roman" w:hAnsi="Cambria" w:cs="Cambria"/>
          <w:sz w:val="24"/>
          <w:szCs w:val="24"/>
        </w:rPr>
        <w:t> </w:t>
      </w:r>
      <w:r w:rsidRPr="007467CE">
        <w:rPr>
          <w:rFonts w:ascii="Volejbal" w:eastAsia="Times New Roman" w:hAnsi="Volejbal"/>
          <w:sz w:val="24"/>
          <w:szCs w:val="24"/>
        </w:rPr>
        <w:t>velkou mírou cestování</w:t>
      </w:r>
      <w:r w:rsidR="00740C79" w:rsidRPr="007467CE">
        <w:rPr>
          <w:rFonts w:ascii="Volejbal" w:eastAsia="Times New Roman" w:hAnsi="Volejbal"/>
          <w:sz w:val="24"/>
          <w:szCs w:val="24"/>
        </w:rPr>
        <w:t>.</w:t>
      </w:r>
    </w:p>
    <w:p w14:paraId="5941AEF9" w14:textId="0CC9E846" w:rsidR="0065416F" w:rsidRPr="007467CE" w:rsidRDefault="0065416F" w:rsidP="0065416F">
      <w:pPr>
        <w:numPr>
          <w:ilvl w:val="0"/>
          <w:numId w:val="20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 xml:space="preserve">Naplňující práci s talentovanými hráčkami </w:t>
      </w:r>
      <w:proofErr w:type="spellStart"/>
      <w:r w:rsidRPr="007467CE">
        <w:rPr>
          <w:rFonts w:ascii="Volejbal" w:eastAsia="Times New Roman" w:hAnsi="Volejbal"/>
          <w:sz w:val="24"/>
          <w:szCs w:val="24"/>
        </w:rPr>
        <w:t>beachvolejbalu</w:t>
      </w:r>
      <w:proofErr w:type="spellEnd"/>
      <w:r w:rsidR="00740C79" w:rsidRPr="007467CE">
        <w:rPr>
          <w:rFonts w:ascii="Volejbal" w:eastAsia="Times New Roman" w:hAnsi="Volejbal"/>
          <w:sz w:val="24"/>
          <w:szCs w:val="24"/>
        </w:rPr>
        <w:t>.</w:t>
      </w:r>
    </w:p>
    <w:p w14:paraId="47E2702E" w14:textId="5685813A" w:rsidR="0065416F" w:rsidRPr="007467CE" w:rsidRDefault="0065416F" w:rsidP="0065416F">
      <w:pPr>
        <w:numPr>
          <w:ilvl w:val="0"/>
          <w:numId w:val="20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Možnost získat nové zkušenosti a profesní dovednosti a být součástí unikátního projektu</w:t>
      </w:r>
      <w:r w:rsidR="00740C79" w:rsidRPr="007467CE">
        <w:rPr>
          <w:rFonts w:ascii="Volejbal" w:eastAsia="Times New Roman" w:hAnsi="Volejbal"/>
          <w:sz w:val="24"/>
          <w:szCs w:val="24"/>
        </w:rPr>
        <w:t xml:space="preserve"> </w:t>
      </w:r>
      <w:r w:rsidR="00740C79" w:rsidRPr="007467CE">
        <w:rPr>
          <w:rFonts w:ascii="Volejbal" w:hAnsi="Volejbal"/>
          <w:sz w:val="24"/>
          <w:szCs w:val="24"/>
        </w:rPr>
        <w:t xml:space="preserve">L.A. 2028 </w:t>
      </w:r>
      <w:proofErr w:type="spellStart"/>
      <w:r w:rsidR="00740C79" w:rsidRPr="007467CE">
        <w:rPr>
          <w:rFonts w:ascii="Volejbal" w:hAnsi="Volejbal"/>
          <w:sz w:val="24"/>
          <w:szCs w:val="24"/>
        </w:rPr>
        <w:t>beach</w:t>
      </w:r>
      <w:proofErr w:type="spellEnd"/>
      <w:r w:rsidR="00740C79" w:rsidRPr="007467CE">
        <w:rPr>
          <w:rFonts w:ascii="Volejbal" w:hAnsi="Volejbal"/>
          <w:sz w:val="24"/>
          <w:szCs w:val="24"/>
        </w:rPr>
        <w:t xml:space="preserve"> ženy</w:t>
      </w:r>
      <w:r w:rsidR="00740C79" w:rsidRPr="007467CE">
        <w:rPr>
          <w:rFonts w:ascii="Volejbal" w:eastAsia="Times New Roman" w:hAnsi="Volejbal"/>
          <w:sz w:val="24"/>
          <w:szCs w:val="24"/>
        </w:rPr>
        <w:t>.</w:t>
      </w:r>
    </w:p>
    <w:p w14:paraId="54F679DD" w14:textId="0CEA3893" w:rsidR="0065416F" w:rsidRPr="007467CE" w:rsidRDefault="00740C79" w:rsidP="0065416F">
      <w:pPr>
        <w:numPr>
          <w:ilvl w:val="0"/>
          <w:numId w:val="20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O</w:t>
      </w:r>
      <w:r w:rsidR="0065416F" w:rsidRPr="007467CE">
        <w:rPr>
          <w:rFonts w:ascii="Volejbal" w:eastAsia="Times New Roman" w:hAnsi="Volejbal"/>
          <w:sz w:val="24"/>
          <w:szCs w:val="24"/>
        </w:rPr>
        <w:t>dpovídající platové ohodnocení</w:t>
      </w:r>
      <w:r w:rsidRPr="007467CE">
        <w:rPr>
          <w:rFonts w:ascii="Volejbal" w:eastAsia="Times New Roman" w:hAnsi="Volejbal"/>
          <w:sz w:val="24"/>
          <w:szCs w:val="24"/>
        </w:rPr>
        <w:t>.</w:t>
      </w:r>
    </w:p>
    <w:p w14:paraId="0EADF55F" w14:textId="77777777" w:rsidR="0065416F" w:rsidRPr="007467CE" w:rsidRDefault="0065416F" w:rsidP="0065416F">
      <w:pPr>
        <w:rPr>
          <w:rFonts w:ascii="Volejbal" w:hAnsi="Volejbal"/>
          <w:sz w:val="24"/>
          <w:szCs w:val="24"/>
          <w:u w:val="single"/>
        </w:rPr>
      </w:pPr>
      <w:r w:rsidRPr="007467CE">
        <w:rPr>
          <w:rFonts w:ascii="Volejbal" w:hAnsi="Volejbal"/>
          <w:sz w:val="24"/>
          <w:szCs w:val="24"/>
        </w:rPr>
        <w:br/>
      </w:r>
      <w:r w:rsidRPr="007467CE">
        <w:rPr>
          <w:rFonts w:ascii="Volejbal" w:hAnsi="Volejbal"/>
          <w:sz w:val="24"/>
          <w:szCs w:val="24"/>
          <w:u w:val="single"/>
        </w:rPr>
        <w:t>Požadujeme:</w:t>
      </w:r>
    </w:p>
    <w:p w14:paraId="42AAE812" w14:textId="10892071" w:rsidR="0065416F" w:rsidRPr="007467CE" w:rsidRDefault="0065416F" w:rsidP="00740C79">
      <w:pPr>
        <w:numPr>
          <w:ilvl w:val="0"/>
          <w:numId w:val="20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Časovou flexibilitu a připravenost cestovat dle potřeb projektu</w:t>
      </w:r>
      <w:r w:rsidR="00740C79" w:rsidRPr="007467CE">
        <w:rPr>
          <w:rFonts w:ascii="Volejbal" w:eastAsia="Times New Roman" w:hAnsi="Volejbal"/>
          <w:sz w:val="24"/>
          <w:szCs w:val="24"/>
        </w:rPr>
        <w:t>.</w:t>
      </w:r>
    </w:p>
    <w:p w14:paraId="313A01E1" w14:textId="77777777" w:rsidR="00740C79" w:rsidRPr="007467CE" w:rsidRDefault="0065416F" w:rsidP="00740C79">
      <w:pPr>
        <w:numPr>
          <w:ilvl w:val="0"/>
          <w:numId w:val="20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Schopnost systematické a koncepční práce</w:t>
      </w:r>
      <w:r w:rsidR="00740C79" w:rsidRPr="007467CE">
        <w:rPr>
          <w:rFonts w:ascii="Volejbal" w:eastAsia="Times New Roman" w:hAnsi="Volejbal"/>
          <w:sz w:val="24"/>
          <w:szCs w:val="24"/>
        </w:rPr>
        <w:t>.</w:t>
      </w:r>
    </w:p>
    <w:p w14:paraId="5CFE5387" w14:textId="0167F033" w:rsidR="0065416F" w:rsidRPr="007467CE" w:rsidRDefault="0065416F" w:rsidP="00740C79">
      <w:pPr>
        <w:numPr>
          <w:ilvl w:val="0"/>
          <w:numId w:val="20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Schopnost vytvářet tréninkové plány a organizovat sportovní aktivity větší skupiny hráč</w:t>
      </w:r>
      <w:r w:rsidR="00740C79" w:rsidRPr="007467CE">
        <w:rPr>
          <w:rFonts w:ascii="Volejbal" w:eastAsia="Times New Roman" w:hAnsi="Volejbal"/>
          <w:sz w:val="24"/>
          <w:szCs w:val="24"/>
        </w:rPr>
        <w:t>ek.</w:t>
      </w:r>
    </w:p>
    <w:p w14:paraId="23D7506A" w14:textId="0B767ECA" w:rsidR="0065416F" w:rsidRPr="007467CE" w:rsidRDefault="0065416F" w:rsidP="00740C79">
      <w:pPr>
        <w:numPr>
          <w:ilvl w:val="0"/>
          <w:numId w:val="20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Schopnost analyzovat herní výkon a jeho části</w:t>
      </w:r>
      <w:r w:rsidR="00740C79" w:rsidRPr="007467CE">
        <w:rPr>
          <w:rFonts w:ascii="Volejbal" w:eastAsia="Times New Roman" w:hAnsi="Volejbal"/>
          <w:sz w:val="24"/>
          <w:szCs w:val="24"/>
        </w:rPr>
        <w:t>.</w:t>
      </w:r>
    </w:p>
    <w:p w14:paraId="1634BB57" w14:textId="5BEACFF1" w:rsidR="0065416F" w:rsidRPr="007467CE" w:rsidRDefault="0065416F" w:rsidP="00740C79">
      <w:pPr>
        <w:numPr>
          <w:ilvl w:val="0"/>
          <w:numId w:val="20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Schopnost spolupráce s dalšími členy realizačního týmu a s vedením ČVS</w:t>
      </w:r>
      <w:r w:rsidR="00740C79" w:rsidRPr="007467CE">
        <w:rPr>
          <w:rFonts w:ascii="Volejbal" w:eastAsia="Times New Roman" w:hAnsi="Volejbal"/>
          <w:sz w:val="24"/>
          <w:szCs w:val="24"/>
        </w:rPr>
        <w:t>.</w:t>
      </w:r>
    </w:p>
    <w:p w14:paraId="0003C15D" w14:textId="35615269" w:rsidR="0065416F" w:rsidRPr="007467CE" w:rsidRDefault="0065416F" w:rsidP="00740C79">
      <w:pPr>
        <w:numPr>
          <w:ilvl w:val="0"/>
          <w:numId w:val="20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Schopnost efektivní komunikace a motivace hráček v</w:t>
      </w:r>
      <w:r w:rsidR="00740C79" w:rsidRPr="007467CE">
        <w:rPr>
          <w:rFonts w:ascii="Volejbal" w:eastAsia="Times New Roman" w:hAnsi="Volejbal"/>
          <w:sz w:val="24"/>
          <w:szCs w:val="24"/>
        </w:rPr>
        <w:t> </w:t>
      </w:r>
      <w:r w:rsidRPr="007467CE">
        <w:rPr>
          <w:rFonts w:ascii="Volejbal" w:eastAsia="Times New Roman" w:hAnsi="Volejbal"/>
          <w:sz w:val="24"/>
          <w:szCs w:val="24"/>
        </w:rPr>
        <w:t>projektu</w:t>
      </w:r>
      <w:r w:rsidR="00740C79" w:rsidRPr="007467CE">
        <w:rPr>
          <w:rFonts w:ascii="Volejbal" w:eastAsia="Times New Roman" w:hAnsi="Volejbal"/>
          <w:sz w:val="24"/>
          <w:szCs w:val="24"/>
        </w:rPr>
        <w:t>.</w:t>
      </w:r>
    </w:p>
    <w:p w14:paraId="2B1DCE93" w14:textId="71A3569D" w:rsidR="0065416F" w:rsidRPr="007467CE" w:rsidRDefault="0065416F" w:rsidP="0065416F">
      <w:pPr>
        <w:numPr>
          <w:ilvl w:val="0"/>
          <w:numId w:val="21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Trenérské zkušenosti a dobrou orientaci v</w:t>
      </w:r>
      <w:r w:rsidRPr="007467CE">
        <w:rPr>
          <w:rFonts w:ascii="Cambria" w:eastAsia="Times New Roman" w:hAnsi="Cambria" w:cs="Cambria"/>
          <w:sz w:val="24"/>
          <w:szCs w:val="24"/>
        </w:rPr>
        <w:t> </w:t>
      </w:r>
      <w:r w:rsidRPr="007467CE">
        <w:rPr>
          <w:rFonts w:ascii="Volejbal" w:eastAsia="Times New Roman" w:hAnsi="Volejbal"/>
          <w:sz w:val="24"/>
          <w:szCs w:val="24"/>
        </w:rPr>
        <w:t xml:space="preserve">oblasti </w:t>
      </w:r>
      <w:proofErr w:type="spellStart"/>
      <w:r w:rsidRPr="007467CE">
        <w:rPr>
          <w:rFonts w:ascii="Volejbal" w:eastAsia="Times New Roman" w:hAnsi="Volejbal"/>
          <w:sz w:val="24"/>
          <w:szCs w:val="24"/>
        </w:rPr>
        <w:t>beachvolejbalu</w:t>
      </w:r>
      <w:proofErr w:type="spellEnd"/>
      <w:r w:rsidR="00740C79" w:rsidRPr="007467CE">
        <w:rPr>
          <w:rFonts w:ascii="Volejbal" w:eastAsia="Times New Roman" w:hAnsi="Volejbal"/>
          <w:sz w:val="24"/>
          <w:szCs w:val="24"/>
        </w:rPr>
        <w:t>.</w:t>
      </w:r>
    </w:p>
    <w:p w14:paraId="318AA350" w14:textId="223EC863" w:rsidR="0065416F" w:rsidRPr="007467CE" w:rsidRDefault="0065416F" w:rsidP="0065416F">
      <w:pPr>
        <w:numPr>
          <w:ilvl w:val="0"/>
          <w:numId w:val="21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Znalost AJ</w:t>
      </w:r>
      <w:r w:rsidR="00740C79" w:rsidRPr="007467CE">
        <w:rPr>
          <w:rFonts w:ascii="Volejbal" w:eastAsia="Times New Roman" w:hAnsi="Volejbal"/>
          <w:sz w:val="24"/>
          <w:szCs w:val="24"/>
        </w:rPr>
        <w:t>.</w:t>
      </w:r>
    </w:p>
    <w:p w14:paraId="2EA8076C" w14:textId="13899091" w:rsidR="0065416F" w:rsidRPr="007467CE" w:rsidRDefault="0065416F" w:rsidP="0065416F">
      <w:pPr>
        <w:numPr>
          <w:ilvl w:val="0"/>
          <w:numId w:val="21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Samostatnost a iniciativ</w:t>
      </w:r>
      <w:r w:rsidR="00740C79" w:rsidRPr="007467CE">
        <w:rPr>
          <w:rFonts w:ascii="Volejbal" w:eastAsia="Times New Roman" w:hAnsi="Volejbal"/>
          <w:sz w:val="24"/>
          <w:szCs w:val="24"/>
        </w:rPr>
        <w:t>u.</w:t>
      </w:r>
    </w:p>
    <w:p w14:paraId="7F3183C6" w14:textId="0E79BF6A" w:rsidR="0065416F" w:rsidRPr="007467CE" w:rsidRDefault="00740C79" w:rsidP="0065416F">
      <w:pPr>
        <w:numPr>
          <w:ilvl w:val="0"/>
          <w:numId w:val="21"/>
        </w:numPr>
        <w:rPr>
          <w:rFonts w:ascii="Volejbal" w:eastAsia="Times New Roman" w:hAnsi="Volejbal"/>
          <w:sz w:val="24"/>
          <w:szCs w:val="24"/>
        </w:rPr>
      </w:pPr>
      <w:r w:rsidRPr="007467CE">
        <w:rPr>
          <w:rFonts w:ascii="Volejbal" w:eastAsia="Times New Roman" w:hAnsi="Volejbal"/>
          <w:sz w:val="24"/>
          <w:szCs w:val="24"/>
        </w:rPr>
        <w:t>Ř</w:t>
      </w:r>
      <w:r w:rsidR="0065416F" w:rsidRPr="007467CE">
        <w:rPr>
          <w:rFonts w:ascii="Volejbal" w:eastAsia="Times New Roman" w:hAnsi="Volejbal"/>
          <w:sz w:val="24"/>
          <w:szCs w:val="24"/>
        </w:rPr>
        <w:t>idičský průkaz B</w:t>
      </w:r>
      <w:r w:rsidRPr="007467CE">
        <w:rPr>
          <w:rFonts w:ascii="Volejbal" w:eastAsia="Times New Roman" w:hAnsi="Volejbal"/>
          <w:sz w:val="24"/>
          <w:szCs w:val="24"/>
        </w:rPr>
        <w:t>.</w:t>
      </w:r>
    </w:p>
    <w:bookmarkEnd w:id="0"/>
    <w:p w14:paraId="29993AB4" w14:textId="77777777" w:rsidR="0065416F" w:rsidRPr="007467CE" w:rsidRDefault="0065416F" w:rsidP="0065416F">
      <w:pPr>
        <w:rPr>
          <w:rFonts w:ascii="Volejbal" w:hAnsi="Volejbal"/>
          <w:sz w:val="24"/>
          <w:szCs w:val="24"/>
        </w:rPr>
      </w:pPr>
    </w:p>
    <w:p w14:paraId="766DDFAF" w14:textId="77777777" w:rsidR="0065416F" w:rsidRPr="007467CE" w:rsidRDefault="0065416F" w:rsidP="0065416F">
      <w:pPr>
        <w:rPr>
          <w:rFonts w:ascii="Volejbal" w:hAnsi="Volejbal"/>
          <w:sz w:val="24"/>
          <w:szCs w:val="24"/>
          <w:u w:val="single"/>
        </w:rPr>
      </w:pPr>
      <w:r w:rsidRPr="007467CE">
        <w:rPr>
          <w:rFonts w:ascii="Volejbal" w:hAnsi="Volejbal"/>
          <w:sz w:val="24"/>
          <w:szCs w:val="24"/>
          <w:u w:val="single"/>
        </w:rPr>
        <w:t>Náležitosti přihlášky:</w:t>
      </w:r>
    </w:p>
    <w:p w14:paraId="43716C13" w14:textId="77777777" w:rsidR="00740C79" w:rsidRPr="007467CE" w:rsidRDefault="00740C79" w:rsidP="0065416F">
      <w:pPr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J</w:t>
      </w:r>
      <w:r w:rsidR="0065416F" w:rsidRPr="007467CE">
        <w:rPr>
          <w:rFonts w:ascii="Volejbal" w:hAnsi="Volejbal"/>
          <w:sz w:val="24"/>
          <w:szCs w:val="24"/>
        </w:rPr>
        <w:t>méno, příjmení, titul, datum a místo narození, státní příslušnost, místo trvalého pobytu</w:t>
      </w:r>
      <w:r w:rsidRPr="007467CE">
        <w:rPr>
          <w:rFonts w:ascii="Volejbal" w:hAnsi="Volejbal"/>
          <w:sz w:val="24"/>
          <w:szCs w:val="24"/>
        </w:rPr>
        <w:t>.</w:t>
      </w:r>
    </w:p>
    <w:p w14:paraId="702B23AC" w14:textId="7CAA7C1B" w:rsidR="0065416F" w:rsidRPr="007467CE" w:rsidRDefault="0065416F" w:rsidP="00740C79">
      <w:pPr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K p</w:t>
      </w:r>
      <w:r w:rsidRPr="007467CE">
        <w:rPr>
          <w:rFonts w:ascii="Volejbal" w:hAnsi="Volejbal" w:cs="Volejbal"/>
          <w:sz w:val="24"/>
          <w:szCs w:val="24"/>
        </w:rPr>
        <w:t>ř</w:t>
      </w:r>
      <w:r w:rsidRPr="007467CE">
        <w:rPr>
          <w:rFonts w:ascii="Volejbal" w:hAnsi="Volejbal"/>
          <w:sz w:val="24"/>
          <w:szCs w:val="24"/>
        </w:rPr>
        <w:t>ihl</w:t>
      </w:r>
      <w:r w:rsidRPr="007467CE">
        <w:rPr>
          <w:rFonts w:ascii="Volejbal" w:hAnsi="Volejbal" w:cs="Volejbal"/>
          <w:sz w:val="24"/>
          <w:szCs w:val="24"/>
        </w:rPr>
        <w:t>áš</w:t>
      </w:r>
      <w:r w:rsidRPr="007467CE">
        <w:rPr>
          <w:rFonts w:ascii="Volejbal" w:hAnsi="Volejbal"/>
          <w:sz w:val="24"/>
          <w:szCs w:val="24"/>
        </w:rPr>
        <w:t>ce p</w:t>
      </w:r>
      <w:r w:rsidRPr="007467CE">
        <w:rPr>
          <w:rFonts w:ascii="Volejbal" w:hAnsi="Volejbal" w:cs="Volejbal"/>
          <w:sz w:val="24"/>
          <w:szCs w:val="24"/>
        </w:rPr>
        <w:t>ř</w:t>
      </w:r>
      <w:r w:rsidRPr="007467CE">
        <w:rPr>
          <w:rFonts w:ascii="Volejbal" w:hAnsi="Volejbal"/>
          <w:sz w:val="24"/>
          <w:szCs w:val="24"/>
        </w:rPr>
        <w:t>ipojte strukturovan</w:t>
      </w:r>
      <w:r w:rsidRPr="007467CE">
        <w:rPr>
          <w:rFonts w:ascii="Volejbal" w:hAnsi="Volejbal" w:cs="Volejbal"/>
          <w:sz w:val="24"/>
          <w:szCs w:val="24"/>
        </w:rPr>
        <w:t>ý</w:t>
      </w:r>
      <w:r w:rsidRPr="007467CE">
        <w:rPr>
          <w:rFonts w:ascii="Volejbal" w:hAnsi="Volejbal"/>
          <w:sz w:val="24"/>
          <w:szCs w:val="24"/>
        </w:rPr>
        <w:t xml:space="preserve"> profesn</w:t>
      </w:r>
      <w:r w:rsidRPr="007467CE">
        <w:rPr>
          <w:rFonts w:ascii="Volejbal" w:hAnsi="Volejbal" w:cs="Volejbal"/>
          <w:sz w:val="24"/>
          <w:szCs w:val="24"/>
        </w:rPr>
        <w:t>í</w:t>
      </w:r>
      <w:r w:rsidRPr="007467CE">
        <w:rPr>
          <w:rFonts w:ascii="Volejbal" w:hAnsi="Volejbal"/>
          <w:sz w:val="24"/>
          <w:szCs w:val="24"/>
        </w:rPr>
        <w:t xml:space="preserve"> </w:t>
      </w:r>
      <w:r w:rsidRPr="007467CE">
        <w:rPr>
          <w:rFonts w:ascii="Volejbal" w:hAnsi="Volejbal" w:cs="Volejbal"/>
          <w:sz w:val="24"/>
          <w:szCs w:val="24"/>
        </w:rPr>
        <w:t>ž</w:t>
      </w:r>
      <w:r w:rsidRPr="007467CE">
        <w:rPr>
          <w:rFonts w:ascii="Volejbal" w:hAnsi="Volejbal"/>
          <w:sz w:val="24"/>
          <w:szCs w:val="24"/>
        </w:rPr>
        <w:t>ivotopis</w:t>
      </w:r>
      <w:r w:rsidR="00740C79" w:rsidRPr="007467CE">
        <w:rPr>
          <w:rFonts w:ascii="Volejbal" w:hAnsi="Volejbal"/>
          <w:sz w:val="24"/>
          <w:szCs w:val="24"/>
        </w:rPr>
        <w:t xml:space="preserve"> a krátký motivační dopis</w:t>
      </w:r>
      <w:r w:rsidRPr="007467CE">
        <w:rPr>
          <w:rFonts w:ascii="Volejbal" w:hAnsi="Volejbal"/>
          <w:sz w:val="24"/>
          <w:szCs w:val="24"/>
        </w:rPr>
        <w:t>.</w:t>
      </w:r>
    </w:p>
    <w:p w14:paraId="5A2373E8" w14:textId="77777777" w:rsidR="0065416F" w:rsidRPr="007467CE" w:rsidRDefault="0065416F" w:rsidP="0065416F">
      <w:pPr>
        <w:rPr>
          <w:rFonts w:ascii="Volejbal" w:hAnsi="Volejbal"/>
          <w:sz w:val="24"/>
          <w:szCs w:val="24"/>
        </w:rPr>
      </w:pPr>
    </w:p>
    <w:p w14:paraId="42047B4A" w14:textId="00B3827C" w:rsidR="0065416F" w:rsidRPr="007467CE" w:rsidRDefault="0065416F" w:rsidP="0065416F">
      <w:pPr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  <w:u w:val="single"/>
        </w:rPr>
        <w:t>Předpokládaný nástup:</w:t>
      </w:r>
      <w:r w:rsidRPr="007467CE">
        <w:rPr>
          <w:rFonts w:ascii="Volejbal" w:hAnsi="Volejbal"/>
          <w:sz w:val="24"/>
          <w:szCs w:val="24"/>
        </w:rPr>
        <w:t xml:space="preserve"> </w:t>
      </w:r>
      <w:r w:rsidR="007467CE" w:rsidRPr="007467CE">
        <w:rPr>
          <w:rFonts w:ascii="Volejbal" w:hAnsi="Volejbal"/>
          <w:sz w:val="24"/>
          <w:szCs w:val="24"/>
        </w:rPr>
        <w:t>2</w:t>
      </w:r>
      <w:r w:rsidRPr="007467CE">
        <w:rPr>
          <w:rFonts w:ascii="Volejbal" w:hAnsi="Volejbal"/>
          <w:sz w:val="24"/>
          <w:szCs w:val="24"/>
        </w:rPr>
        <w:t>.10.2023</w:t>
      </w:r>
    </w:p>
    <w:p w14:paraId="2B91D5C7" w14:textId="77777777" w:rsidR="0065416F" w:rsidRPr="007467CE" w:rsidRDefault="0065416F" w:rsidP="0065416F">
      <w:pPr>
        <w:rPr>
          <w:rFonts w:ascii="Volejbal" w:hAnsi="Volejbal"/>
          <w:sz w:val="24"/>
          <w:szCs w:val="24"/>
        </w:rPr>
      </w:pPr>
    </w:p>
    <w:p w14:paraId="40FA9ED3" w14:textId="77777777" w:rsidR="0065416F" w:rsidRPr="007467CE" w:rsidRDefault="0065416F" w:rsidP="0065416F">
      <w:pPr>
        <w:rPr>
          <w:rFonts w:ascii="Volejbal" w:hAnsi="Volejbal"/>
          <w:sz w:val="24"/>
          <w:szCs w:val="24"/>
          <w:u w:val="single"/>
        </w:rPr>
      </w:pPr>
      <w:r w:rsidRPr="007467CE">
        <w:rPr>
          <w:rFonts w:ascii="Volejbal" w:hAnsi="Volejbal"/>
          <w:sz w:val="24"/>
          <w:szCs w:val="24"/>
          <w:u w:val="single"/>
        </w:rPr>
        <w:t>Postup výběrového řízení:</w:t>
      </w:r>
    </w:p>
    <w:p w14:paraId="69ABCF6E" w14:textId="7C7EA4BD" w:rsidR="0065416F" w:rsidRPr="007467CE" w:rsidRDefault="007467CE" w:rsidP="0065416F">
      <w:pPr>
        <w:pStyle w:val="Odstavecseseznamem"/>
        <w:numPr>
          <w:ilvl w:val="0"/>
          <w:numId w:val="23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Uchazeči p</w:t>
      </w:r>
      <w:r w:rsidR="0065416F" w:rsidRPr="007467CE">
        <w:rPr>
          <w:rFonts w:ascii="Volejbal" w:hAnsi="Volejbal"/>
          <w:sz w:val="24"/>
          <w:szCs w:val="24"/>
        </w:rPr>
        <w:t>od</w:t>
      </w:r>
      <w:r w:rsidRPr="007467CE">
        <w:rPr>
          <w:rFonts w:ascii="Volejbal" w:hAnsi="Volejbal"/>
          <w:sz w:val="24"/>
          <w:szCs w:val="24"/>
        </w:rPr>
        <w:t>ají</w:t>
      </w:r>
      <w:r w:rsidR="0065416F" w:rsidRPr="007467CE">
        <w:rPr>
          <w:rFonts w:ascii="Volejbal" w:hAnsi="Volejbal"/>
          <w:sz w:val="24"/>
          <w:szCs w:val="24"/>
        </w:rPr>
        <w:t xml:space="preserve"> přihláš</w:t>
      </w:r>
      <w:r w:rsidRPr="007467CE">
        <w:rPr>
          <w:rFonts w:ascii="Volejbal" w:hAnsi="Volejbal"/>
          <w:sz w:val="24"/>
          <w:szCs w:val="24"/>
        </w:rPr>
        <w:t>ky</w:t>
      </w:r>
      <w:r w:rsidR="0065416F" w:rsidRPr="007467CE">
        <w:rPr>
          <w:rFonts w:ascii="Volejbal" w:hAnsi="Volejbal"/>
          <w:sz w:val="24"/>
          <w:szCs w:val="24"/>
        </w:rPr>
        <w:t xml:space="preserve"> </w:t>
      </w:r>
      <w:r w:rsidR="00740C79" w:rsidRPr="007467CE">
        <w:rPr>
          <w:rFonts w:ascii="Volejbal" w:hAnsi="Volejbal"/>
          <w:sz w:val="24"/>
          <w:szCs w:val="24"/>
        </w:rPr>
        <w:t xml:space="preserve">na emailovou adresu </w:t>
      </w:r>
      <w:r w:rsidRPr="007467CE">
        <w:rPr>
          <w:rFonts w:ascii="Volejbal" w:hAnsi="Volejbal"/>
          <w:sz w:val="24"/>
          <w:szCs w:val="24"/>
        </w:rPr>
        <w:t>„</w:t>
      </w:r>
      <w:r w:rsidR="00740C79" w:rsidRPr="007467CE">
        <w:rPr>
          <w:rFonts w:ascii="Volejbal" w:hAnsi="Volejbal"/>
          <w:sz w:val="24"/>
          <w:szCs w:val="24"/>
        </w:rPr>
        <w:t>kolocova@cvf.cz</w:t>
      </w:r>
      <w:r w:rsidRPr="007467CE">
        <w:rPr>
          <w:rFonts w:ascii="Volejbal" w:hAnsi="Volejbal"/>
          <w:sz w:val="24"/>
          <w:szCs w:val="24"/>
        </w:rPr>
        <w:t>“</w:t>
      </w:r>
      <w:r w:rsidR="00740C79" w:rsidRPr="007467CE">
        <w:rPr>
          <w:rFonts w:ascii="Volejbal" w:hAnsi="Volejbal"/>
          <w:sz w:val="24"/>
          <w:szCs w:val="24"/>
        </w:rPr>
        <w:t xml:space="preserve"> </w:t>
      </w:r>
      <w:r w:rsidR="0065416F" w:rsidRPr="007467CE">
        <w:rPr>
          <w:rFonts w:ascii="Volejbal" w:hAnsi="Volejbal"/>
          <w:sz w:val="24"/>
          <w:szCs w:val="24"/>
        </w:rPr>
        <w:t>do 1</w:t>
      </w:r>
      <w:r w:rsidR="00740C79" w:rsidRPr="007467CE">
        <w:rPr>
          <w:rFonts w:ascii="Volejbal" w:hAnsi="Volejbal"/>
          <w:sz w:val="24"/>
          <w:szCs w:val="24"/>
        </w:rPr>
        <w:t>1</w:t>
      </w:r>
      <w:r w:rsidR="0065416F" w:rsidRPr="007467CE">
        <w:rPr>
          <w:rFonts w:ascii="Volejbal" w:hAnsi="Volejbal"/>
          <w:sz w:val="24"/>
          <w:szCs w:val="24"/>
        </w:rPr>
        <w:t>.9.2023</w:t>
      </w:r>
      <w:r w:rsidRPr="007467CE">
        <w:rPr>
          <w:rFonts w:ascii="Volejbal" w:hAnsi="Volejbal"/>
          <w:sz w:val="24"/>
          <w:szCs w:val="24"/>
        </w:rPr>
        <w:t>.</w:t>
      </w:r>
      <w:r w:rsidR="00740C79" w:rsidRPr="007467CE">
        <w:rPr>
          <w:rFonts w:ascii="Volejbal" w:hAnsi="Volejbal"/>
          <w:sz w:val="24"/>
          <w:szCs w:val="24"/>
        </w:rPr>
        <w:t xml:space="preserve"> </w:t>
      </w:r>
    </w:p>
    <w:p w14:paraId="2EC6029B" w14:textId="6DD837C1" w:rsidR="00740C79" w:rsidRPr="007467CE" w:rsidRDefault="007467CE" w:rsidP="007467CE">
      <w:pPr>
        <w:pStyle w:val="Odstavecseseznamem"/>
        <w:numPr>
          <w:ilvl w:val="0"/>
          <w:numId w:val="23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 xml:space="preserve">Uchazečům budou po podání přihlášky zadány </w:t>
      </w:r>
      <w:r w:rsidR="00740C79" w:rsidRPr="007467CE">
        <w:rPr>
          <w:rFonts w:ascii="Volejbal" w:hAnsi="Volejbal"/>
          <w:sz w:val="24"/>
          <w:szCs w:val="24"/>
        </w:rPr>
        <w:t>úkol</w:t>
      </w:r>
      <w:r w:rsidRPr="007467CE">
        <w:rPr>
          <w:rFonts w:ascii="Volejbal" w:hAnsi="Volejbal"/>
          <w:sz w:val="24"/>
          <w:szCs w:val="24"/>
        </w:rPr>
        <w:t>y</w:t>
      </w:r>
      <w:r w:rsidR="00740C79" w:rsidRPr="007467CE">
        <w:rPr>
          <w:rFonts w:ascii="Volejbal" w:hAnsi="Volejbal"/>
          <w:sz w:val="24"/>
          <w:szCs w:val="24"/>
        </w:rPr>
        <w:t xml:space="preserve"> </w:t>
      </w:r>
      <w:r w:rsidRPr="007467CE">
        <w:rPr>
          <w:rFonts w:ascii="Volejbal" w:hAnsi="Volejbal"/>
          <w:sz w:val="24"/>
          <w:szCs w:val="24"/>
        </w:rPr>
        <w:t>ke zpracování, které odevzdají na emailovou adresu „kolocova@cvf.cz“ do 18.9.2023.</w:t>
      </w:r>
    </w:p>
    <w:p w14:paraId="2462A905" w14:textId="1F56BAA0" w:rsidR="007467CE" w:rsidRPr="007467CE" w:rsidRDefault="007467CE" w:rsidP="007467CE">
      <w:pPr>
        <w:pStyle w:val="Odstavecseseznamem"/>
        <w:numPr>
          <w:ilvl w:val="0"/>
          <w:numId w:val="23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Vybraní uchazeči budou pozváni k osobní schůzce k prezentaci zpracovaných úkolů.</w:t>
      </w:r>
    </w:p>
    <w:p w14:paraId="1C094972" w14:textId="28D37FC2" w:rsidR="00995905" w:rsidRPr="007467CE" w:rsidRDefault="00740C79" w:rsidP="00740C79">
      <w:pPr>
        <w:pStyle w:val="Odstavecseseznamem"/>
        <w:numPr>
          <w:ilvl w:val="0"/>
          <w:numId w:val="23"/>
        </w:numPr>
        <w:autoSpaceDE/>
        <w:autoSpaceDN/>
        <w:adjustRightInd/>
        <w:spacing w:before="0" w:after="160" w:line="259" w:lineRule="auto"/>
        <w:textAlignment w:val="auto"/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V</w:t>
      </w:r>
      <w:r w:rsidR="0065416F" w:rsidRPr="007467CE">
        <w:rPr>
          <w:rFonts w:ascii="Volejbal" w:hAnsi="Volejbal"/>
          <w:sz w:val="24"/>
          <w:szCs w:val="24"/>
        </w:rPr>
        <w:t xml:space="preserve">yhodnocení </w:t>
      </w:r>
      <w:r w:rsidR="007467CE" w:rsidRPr="007467CE">
        <w:rPr>
          <w:rFonts w:ascii="Volejbal" w:hAnsi="Volejbal"/>
          <w:sz w:val="24"/>
          <w:szCs w:val="24"/>
        </w:rPr>
        <w:t xml:space="preserve">výběrového řízení </w:t>
      </w:r>
      <w:r w:rsidR="0065416F" w:rsidRPr="007467CE">
        <w:rPr>
          <w:rFonts w:ascii="Volejbal" w:hAnsi="Volejbal"/>
          <w:sz w:val="24"/>
          <w:szCs w:val="24"/>
        </w:rPr>
        <w:t xml:space="preserve">na straně ČVS </w:t>
      </w:r>
      <w:r w:rsidR="007467CE" w:rsidRPr="007467CE">
        <w:rPr>
          <w:rFonts w:ascii="Volejbal" w:hAnsi="Volejbal"/>
          <w:sz w:val="24"/>
          <w:szCs w:val="24"/>
        </w:rPr>
        <w:t xml:space="preserve">proběhne </w:t>
      </w:r>
      <w:r w:rsidR="0065416F" w:rsidRPr="007467CE">
        <w:rPr>
          <w:rFonts w:ascii="Volejbal" w:hAnsi="Volejbal"/>
          <w:sz w:val="24"/>
          <w:szCs w:val="24"/>
        </w:rPr>
        <w:t>do 2</w:t>
      </w:r>
      <w:r w:rsidR="007467CE" w:rsidRPr="007467CE">
        <w:rPr>
          <w:rFonts w:ascii="Volejbal" w:hAnsi="Volejbal"/>
          <w:sz w:val="24"/>
          <w:szCs w:val="24"/>
        </w:rPr>
        <w:t>5</w:t>
      </w:r>
      <w:r w:rsidR="0065416F" w:rsidRPr="007467CE">
        <w:rPr>
          <w:rFonts w:ascii="Volejbal" w:hAnsi="Volejbal"/>
          <w:sz w:val="24"/>
          <w:szCs w:val="24"/>
        </w:rPr>
        <w:t>.9.2023</w:t>
      </w:r>
      <w:r w:rsidRPr="007467CE">
        <w:rPr>
          <w:rFonts w:ascii="Volejbal" w:hAnsi="Volejbal"/>
          <w:sz w:val="24"/>
          <w:szCs w:val="24"/>
        </w:rPr>
        <w:t>.</w:t>
      </w:r>
    </w:p>
    <w:p w14:paraId="54D90054" w14:textId="3D16ED3B" w:rsidR="007467CE" w:rsidRPr="007467CE" w:rsidRDefault="007467CE" w:rsidP="007467CE">
      <w:pPr>
        <w:rPr>
          <w:rFonts w:ascii="Volejbal" w:hAnsi="Volejbal"/>
          <w:sz w:val="24"/>
          <w:szCs w:val="24"/>
        </w:rPr>
      </w:pPr>
      <w:r w:rsidRPr="007467CE">
        <w:rPr>
          <w:rFonts w:ascii="Volejbal" w:hAnsi="Volejbal"/>
          <w:sz w:val="24"/>
          <w:szCs w:val="24"/>
        </w:rPr>
        <w:t>Vyhlašovatel si vyhrazuje právo nevybrat žádného z uchazečů a právo výběrové řízení kdykoliv zrušit.</w:t>
      </w:r>
    </w:p>
    <w:p w14:paraId="3397B24C" w14:textId="5D9FDA7C" w:rsidR="007467CE" w:rsidRPr="007467CE" w:rsidRDefault="007467CE" w:rsidP="007467CE">
      <w:pPr>
        <w:rPr>
          <w:rFonts w:ascii="Volejbal" w:hAnsi="Volejbal"/>
          <w:sz w:val="24"/>
          <w:szCs w:val="24"/>
        </w:rPr>
      </w:pPr>
    </w:p>
    <w:p w14:paraId="045565C6" w14:textId="79232078" w:rsidR="007467CE" w:rsidRPr="007467CE" w:rsidRDefault="007467CE" w:rsidP="007467CE">
      <w:pPr>
        <w:rPr>
          <w:rFonts w:ascii="Volejbal" w:hAnsi="Volejbal"/>
          <w:sz w:val="24"/>
          <w:szCs w:val="24"/>
        </w:rPr>
      </w:pPr>
    </w:p>
    <w:sectPr w:rsidR="007467CE" w:rsidRPr="007467CE" w:rsidSect="00D85861">
      <w:headerReference w:type="default" r:id="rId8"/>
      <w:footerReference w:type="default" r:id="rId9"/>
      <w:pgSz w:w="11906" w:h="16838"/>
      <w:pgMar w:top="2268" w:right="1077" w:bottom="1440" w:left="1077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F6A24" w14:textId="77777777" w:rsidR="00514173" w:rsidRDefault="00514173" w:rsidP="005C13A7">
      <w:r>
        <w:separator/>
      </w:r>
    </w:p>
  </w:endnote>
  <w:endnote w:type="continuationSeparator" w:id="0">
    <w:p w14:paraId="25B1F190" w14:textId="77777777" w:rsidR="00514173" w:rsidRDefault="00514173" w:rsidP="005C1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olejbal">
    <w:altName w:val="Calibri"/>
    <w:charset w:val="EE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E23C4" w14:textId="77777777" w:rsidR="00A5579B" w:rsidRDefault="00A5579B">
    <w:pPr>
      <w:pStyle w:val="Zpat"/>
    </w:pPr>
  </w:p>
  <w:p w14:paraId="5F1EE63A" w14:textId="77777777" w:rsidR="0016752E" w:rsidRDefault="0016752E">
    <w:pPr>
      <w:pStyle w:val="Zpat"/>
    </w:pPr>
  </w:p>
  <w:p w14:paraId="3F73189C" w14:textId="77777777" w:rsidR="00A5579B" w:rsidRDefault="00A5579B">
    <w:pPr>
      <w:pStyle w:val="Zpat"/>
    </w:pPr>
  </w:p>
  <w:p w14:paraId="3D83F4D6" w14:textId="77777777" w:rsidR="00A97683" w:rsidRDefault="00A97683">
    <w:pPr>
      <w:pStyle w:val="Zpat"/>
    </w:pPr>
    <w:r>
      <w:rPr>
        <w:noProof/>
      </w:rPr>
      <w:drawing>
        <wp:inline distT="0" distB="0" distL="0" distR="0" wp14:anchorId="1307C662" wp14:editId="761B8049">
          <wp:extent cx="6264679" cy="332849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48349" cy="337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8FBFF" w14:textId="77777777" w:rsidR="00514173" w:rsidRDefault="00514173" w:rsidP="005C13A7">
      <w:r>
        <w:separator/>
      </w:r>
    </w:p>
  </w:footnote>
  <w:footnote w:type="continuationSeparator" w:id="0">
    <w:p w14:paraId="114FFADF" w14:textId="77777777" w:rsidR="00514173" w:rsidRDefault="00514173" w:rsidP="005C1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A82D1" w14:textId="4A432D81" w:rsidR="00804933" w:rsidRDefault="00804933">
    <w:pPr>
      <w:pStyle w:val="Zhlav"/>
    </w:pPr>
  </w:p>
  <w:p w14:paraId="795EA39B" w14:textId="77777777" w:rsidR="00404973" w:rsidRDefault="00404973">
    <w:pPr>
      <w:pStyle w:val="Zhlav"/>
      <w:rPr>
        <w:noProof/>
      </w:rPr>
    </w:pPr>
  </w:p>
  <w:p w14:paraId="05EFC4DA" w14:textId="18AB295D" w:rsidR="005C13A7" w:rsidRDefault="00404973">
    <w:pPr>
      <w:pStyle w:val="Zhlav"/>
    </w:pPr>
    <w:r>
      <w:rPr>
        <w:noProof/>
      </w:rPr>
      <w:drawing>
        <wp:inline distT="0" distB="0" distL="0" distR="0" wp14:anchorId="1049E4FA" wp14:editId="5669172E">
          <wp:extent cx="2006600" cy="698977"/>
          <wp:effectExtent l="0" t="0" r="0" b="6350"/>
          <wp:docPr id="1" name="Obrázek 1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klipart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0625" cy="714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5861">
      <w:rPr>
        <w:noProof/>
      </w:rPr>
      <w:drawing>
        <wp:anchor distT="0" distB="0" distL="114300" distR="114300" simplePos="0" relativeHeight="251658240" behindDoc="0" locked="0" layoutInCell="1" allowOverlap="1" wp14:anchorId="0B6E0673" wp14:editId="50E5DFBB">
          <wp:simplePos x="0" y="0"/>
          <wp:positionH relativeFrom="margin">
            <wp:posOffset>2161718</wp:posOffset>
          </wp:positionH>
          <wp:positionV relativeFrom="paragraph">
            <wp:posOffset>32817</wp:posOffset>
          </wp:positionV>
          <wp:extent cx="4104000" cy="530225"/>
          <wp:effectExtent l="0" t="0" r="0" b="317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624" r="-2088"/>
                  <a:stretch/>
                </pic:blipFill>
                <pic:spPr bwMode="auto">
                  <a:xfrm>
                    <a:off x="0" y="0"/>
                    <a:ext cx="4325158" cy="5587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D6A68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2E50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BE8A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D6B7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AEC8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32C1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3C7A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7CA3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A4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6CB8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D2986"/>
    <w:multiLevelType w:val="hybridMultilevel"/>
    <w:tmpl w:val="4990A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E54BF"/>
    <w:multiLevelType w:val="hybridMultilevel"/>
    <w:tmpl w:val="12A81F6C"/>
    <w:lvl w:ilvl="0" w:tplc="DC80A71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D3816"/>
    <w:multiLevelType w:val="hybridMultilevel"/>
    <w:tmpl w:val="AA24C0DE"/>
    <w:lvl w:ilvl="0" w:tplc="35B26C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B5F6C"/>
    <w:multiLevelType w:val="hybridMultilevel"/>
    <w:tmpl w:val="3ACAB63E"/>
    <w:lvl w:ilvl="0" w:tplc="AE7684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239D0"/>
    <w:multiLevelType w:val="hybridMultilevel"/>
    <w:tmpl w:val="4FF614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32CFB"/>
    <w:multiLevelType w:val="multilevel"/>
    <w:tmpl w:val="86726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6D5EA9"/>
    <w:multiLevelType w:val="hybridMultilevel"/>
    <w:tmpl w:val="64BC0F08"/>
    <w:lvl w:ilvl="0" w:tplc="2FECC55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87796"/>
    <w:multiLevelType w:val="multilevel"/>
    <w:tmpl w:val="F544F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772543"/>
    <w:multiLevelType w:val="multilevel"/>
    <w:tmpl w:val="5EE60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61507B7"/>
    <w:multiLevelType w:val="hybridMultilevel"/>
    <w:tmpl w:val="FDAA23FA"/>
    <w:lvl w:ilvl="0" w:tplc="13B8C15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4B5A"/>
    <w:multiLevelType w:val="hybridMultilevel"/>
    <w:tmpl w:val="97483E7A"/>
    <w:lvl w:ilvl="0" w:tplc="2E3C390C">
      <w:start w:val="1"/>
      <w:numFmt w:val="bullet"/>
      <w:pStyle w:val="Odstavecsesezname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29734F"/>
    <w:multiLevelType w:val="multilevel"/>
    <w:tmpl w:val="EF8A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8B00B3"/>
    <w:multiLevelType w:val="multilevel"/>
    <w:tmpl w:val="F276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92812648">
    <w:abstractNumId w:val="9"/>
  </w:num>
  <w:num w:numId="2" w16cid:durableId="1176381883">
    <w:abstractNumId w:val="8"/>
  </w:num>
  <w:num w:numId="3" w16cid:durableId="860243090">
    <w:abstractNumId w:val="7"/>
  </w:num>
  <w:num w:numId="4" w16cid:durableId="1026254671">
    <w:abstractNumId w:val="6"/>
  </w:num>
  <w:num w:numId="5" w16cid:durableId="905997739">
    <w:abstractNumId w:val="5"/>
  </w:num>
  <w:num w:numId="6" w16cid:durableId="1287929499">
    <w:abstractNumId w:val="4"/>
  </w:num>
  <w:num w:numId="7" w16cid:durableId="1652900137">
    <w:abstractNumId w:val="3"/>
  </w:num>
  <w:num w:numId="8" w16cid:durableId="490483507">
    <w:abstractNumId w:val="2"/>
  </w:num>
  <w:num w:numId="9" w16cid:durableId="2103255010">
    <w:abstractNumId w:val="1"/>
  </w:num>
  <w:num w:numId="10" w16cid:durableId="2056663393">
    <w:abstractNumId w:val="0"/>
  </w:num>
  <w:num w:numId="11" w16cid:durableId="505369886">
    <w:abstractNumId w:val="20"/>
  </w:num>
  <w:num w:numId="12" w16cid:durableId="459881658">
    <w:abstractNumId w:val="12"/>
  </w:num>
  <w:num w:numId="13" w16cid:durableId="1783377918">
    <w:abstractNumId w:val="13"/>
  </w:num>
  <w:num w:numId="14" w16cid:durableId="1804037983">
    <w:abstractNumId w:val="11"/>
  </w:num>
  <w:num w:numId="15" w16cid:durableId="1934435136">
    <w:abstractNumId w:val="16"/>
  </w:num>
  <w:num w:numId="16" w16cid:durableId="567033574">
    <w:abstractNumId w:val="19"/>
  </w:num>
  <w:num w:numId="17" w16cid:durableId="702829727">
    <w:abstractNumId w:val="15"/>
  </w:num>
  <w:num w:numId="18" w16cid:durableId="545992724">
    <w:abstractNumId w:val="17"/>
  </w:num>
  <w:num w:numId="19" w16cid:durableId="416246099">
    <w:abstractNumId w:val="22"/>
  </w:num>
  <w:num w:numId="20" w16cid:durableId="1512917886">
    <w:abstractNumId w:val="21"/>
  </w:num>
  <w:num w:numId="21" w16cid:durableId="1899589460">
    <w:abstractNumId w:val="18"/>
  </w:num>
  <w:num w:numId="22" w16cid:durableId="1142768443">
    <w:abstractNumId w:val="10"/>
  </w:num>
  <w:num w:numId="23" w16cid:durableId="16367131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9C4"/>
    <w:rsid w:val="0003796D"/>
    <w:rsid w:val="00042EA4"/>
    <w:rsid w:val="00043704"/>
    <w:rsid w:val="00046B17"/>
    <w:rsid w:val="000E2FAA"/>
    <w:rsid w:val="001125F1"/>
    <w:rsid w:val="0016752E"/>
    <w:rsid w:val="001D04C1"/>
    <w:rsid w:val="00206E2E"/>
    <w:rsid w:val="00271D4D"/>
    <w:rsid w:val="0029366A"/>
    <w:rsid w:val="002F39C4"/>
    <w:rsid w:val="00311DC3"/>
    <w:rsid w:val="00332848"/>
    <w:rsid w:val="003D745B"/>
    <w:rsid w:val="00404973"/>
    <w:rsid w:val="00406C70"/>
    <w:rsid w:val="00427B76"/>
    <w:rsid w:val="004465BE"/>
    <w:rsid w:val="00455B03"/>
    <w:rsid w:val="00482AA7"/>
    <w:rsid w:val="00483E72"/>
    <w:rsid w:val="0049124B"/>
    <w:rsid w:val="004A0F57"/>
    <w:rsid w:val="004E5ED9"/>
    <w:rsid w:val="004F2EAF"/>
    <w:rsid w:val="00514173"/>
    <w:rsid w:val="0051536B"/>
    <w:rsid w:val="00535A80"/>
    <w:rsid w:val="00573444"/>
    <w:rsid w:val="00593CF0"/>
    <w:rsid w:val="005C13A7"/>
    <w:rsid w:val="005F05B6"/>
    <w:rsid w:val="00607482"/>
    <w:rsid w:val="0065416F"/>
    <w:rsid w:val="006664E1"/>
    <w:rsid w:val="006C75CB"/>
    <w:rsid w:val="006F3684"/>
    <w:rsid w:val="00733101"/>
    <w:rsid w:val="00740C79"/>
    <w:rsid w:val="007467CE"/>
    <w:rsid w:val="00761F4D"/>
    <w:rsid w:val="007B419E"/>
    <w:rsid w:val="007E78ED"/>
    <w:rsid w:val="00804933"/>
    <w:rsid w:val="00842E19"/>
    <w:rsid w:val="008646C0"/>
    <w:rsid w:val="00880263"/>
    <w:rsid w:val="008A7F64"/>
    <w:rsid w:val="008E7319"/>
    <w:rsid w:val="00903809"/>
    <w:rsid w:val="00982C64"/>
    <w:rsid w:val="00987386"/>
    <w:rsid w:val="00993FCD"/>
    <w:rsid w:val="00995905"/>
    <w:rsid w:val="00A24A0B"/>
    <w:rsid w:val="00A31E60"/>
    <w:rsid w:val="00A37576"/>
    <w:rsid w:val="00A5579B"/>
    <w:rsid w:val="00A7062F"/>
    <w:rsid w:val="00A825E0"/>
    <w:rsid w:val="00A90C30"/>
    <w:rsid w:val="00A97683"/>
    <w:rsid w:val="00AF6F1D"/>
    <w:rsid w:val="00B40F86"/>
    <w:rsid w:val="00B567F5"/>
    <w:rsid w:val="00B61345"/>
    <w:rsid w:val="00B65405"/>
    <w:rsid w:val="00BE5AD1"/>
    <w:rsid w:val="00BF0D23"/>
    <w:rsid w:val="00CA41A2"/>
    <w:rsid w:val="00CB36AA"/>
    <w:rsid w:val="00D41D9D"/>
    <w:rsid w:val="00D73486"/>
    <w:rsid w:val="00D80EAA"/>
    <w:rsid w:val="00D85861"/>
    <w:rsid w:val="00E31E9C"/>
    <w:rsid w:val="00E570D7"/>
    <w:rsid w:val="00E624E9"/>
    <w:rsid w:val="00E7618E"/>
    <w:rsid w:val="00ED4847"/>
    <w:rsid w:val="00FC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FA48C"/>
  <w15:chartTrackingRefBased/>
  <w15:docId w15:val="{53378B52-B5D3-4E3E-A920-C71B1C48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18"/>
        <w:szCs w:val="18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B419E"/>
    <w:pPr>
      <w:spacing w:after="0" w:line="240" w:lineRule="auto"/>
    </w:pPr>
    <w:rPr>
      <w:rFonts w:asciiTheme="minorHAnsi" w:hAnsiTheme="min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C13A7"/>
    <w:pPr>
      <w:tabs>
        <w:tab w:val="center" w:pos="4536"/>
        <w:tab w:val="right" w:pos="9072"/>
      </w:tabs>
    </w:pPr>
    <w:rPr>
      <w:rFonts w:ascii="Arial" w:hAnsi="Arial"/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5C13A7"/>
  </w:style>
  <w:style w:type="paragraph" w:styleId="Zpat">
    <w:name w:val="footer"/>
    <w:basedOn w:val="Normln"/>
    <w:link w:val="ZpatChar"/>
    <w:uiPriority w:val="99"/>
    <w:unhideWhenUsed/>
    <w:rsid w:val="005C13A7"/>
    <w:pPr>
      <w:tabs>
        <w:tab w:val="center" w:pos="4536"/>
        <w:tab w:val="right" w:pos="9072"/>
      </w:tabs>
    </w:pPr>
    <w:rPr>
      <w:rFonts w:ascii="Arial" w:hAnsi="Arial"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5C13A7"/>
  </w:style>
  <w:style w:type="paragraph" w:styleId="Textbubliny">
    <w:name w:val="Balloon Text"/>
    <w:basedOn w:val="Normln"/>
    <w:link w:val="TextbublinyChar"/>
    <w:uiPriority w:val="99"/>
    <w:semiHidden/>
    <w:unhideWhenUsed/>
    <w:rsid w:val="008A7F6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7F64"/>
    <w:rPr>
      <w:rFonts w:ascii="Segoe UI" w:hAnsi="Segoe UI" w:cs="Segoe UI"/>
      <w:sz w:val="18"/>
      <w:szCs w:val="18"/>
    </w:rPr>
  </w:style>
  <w:style w:type="paragraph" w:customStyle="1" w:styleId="Bezodstavcovhostylu">
    <w:name w:val="[Bez odstavcového stylu]"/>
    <w:rsid w:val="008A7F6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CVnadpis01">
    <w:name w:val="CV nadpis 01"/>
    <w:basedOn w:val="Bezodstavcovhostylu"/>
    <w:qFormat/>
    <w:rsid w:val="00A7062F"/>
    <w:pPr>
      <w:spacing w:before="200" w:after="80"/>
    </w:pPr>
    <w:rPr>
      <w:rFonts w:ascii="Arial" w:hAnsi="Arial" w:cs="Arial"/>
      <w:b/>
      <w:caps/>
      <w:color w:val="000000" w:themeColor="text1"/>
      <w:spacing w:val="2"/>
      <w:sz w:val="30"/>
      <w:szCs w:val="30"/>
    </w:rPr>
  </w:style>
  <w:style w:type="paragraph" w:customStyle="1" w:styleId="CVnadpis02">
    <w:name w:val="CV nadpis 02"/>
    <w:basedOn w:val="Bezodstavcovhostylu"/>
    <w:qFormat/>
    <w:rsid w:val="00A7062F"/>
    <w:pPr>
      <w:spacing w:before="200" w:after="100"/>
    </w:pPr>
    <w:rPr>
      <w:rFonts w:ascii="Arial" w:hAnsi="Arial" w:cs="Arial"/>
      <w:b/>
      <w:color w:val="000000" w:themeColor="text1"/>
      <w:spacing w:val="2"/>
    </w:rPr>
  </w:style>
  <w:style w:type="paragraph" w:customStyle="1" w:styleId="CVzakltext">
    <w:name w:val="CV zakl text"/>
    <w:basedOn w:val="Bezodstavcovhostylu"/>
    <w:qFormat/>
    <w:rsid w:val="00A7062F"/>
    <w:pPr>
      <w:spacing w:before="40" w:after="80"/>
    </w:pPr>
    <w:rPr>
      <w:rFonts w:ascii="Arial" w:hAnsi="Arial" w:cs="Arial"/>
      <w:color w:val="000000" w:themeColor="text1"/>
      <w:spacing w:val="2"/>
      <w:sz w:val="18"/>
      <w:szCs w:val="18"/>
    </w:rPr>
  </w:style>
  <w:style w:type="character" w:styleId="Zdraznnintenzivn">
    <w:name w:val="Intense Emphasis"/>
    <w:basedOn w:val="Standardnpsmoodstavce"/>
    <w:uiPriority w:val="21"/>
    <w:rsid w:val="00482AA7"/>
    <w:rPr>
      <w:i/>
      <w:iCs/>
      <w:color w:val="4472C4" w:themeColor="accent1"/>
    </w:rPr>
  </w:style>
  <w:style w:type="character" w:styleId="Zdraznnjemn">
    <w:name w:val="Subtle Emphasis"/>
    <w:basedOn w:val="Standardnpsmoodstavce"/>
    <w:uiPriority w:val="19"/>
    <w:locked/>
    <w:rsid w:val="004465BE"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locked/>
    <w:rsid w:val="004465BE"/>
    <w:rPr>
      <w:i/>
      <w:iCs/>
    </w:rPr>
  </w:style>
  <w:style w:type="character" w:styleId="Siln">
    <w:name w:val="Strong"/>
    <w:basedOn w:val="Standardnpsmoodstavce"/>
    <w:uiPriority w:val="22"/>
    <w:rsid w:val="004465BE"/>
    <w:rPr>
      <w:b/>
      <w:bCs/>
    </w:rPr>
  </w:style>
  <w:style w:type="paragraph" w:styleId="Odstavecseseznamem">
    <w:name w:val="List Paragraph"/>
    <w:basedOn w:val="CVzakltext"/>
    <w:uiPriority w:val="34"/>
    <w:qFormat/>
    <w:rsid w:val="00406C70"/>
    <w:pPr>
      <w:numPr>
        <w:numId w:val="11"/>
      </w:numPr>
      <w:spacing w:before="20" w:after="120"/>
      <w:ind w:left="470" w:hanging="357"/>
      <w:contextualSpacing/>
    </w:pPr>
  </w:style>
  <w:style w:type="character" w:styleId="Nzevknihy">
    <w:name w:val="Book Title"/>
    <w:aliases w:val="Bold"/>
    <w:basedOn w:val="Zdraznn"/>
    <w:uiPriority w:val="33"/>
    <w:qFormat/>
    <w:rsid w:val="00733101"/>
    <w:rPr>
      <w:b/>
      <w:bCs/>
      <w:i w:val="0"/>
      <w:iCs/>
      <w:spacing w:val="0"/>
    </w:rPr>
  </w:style>
  <w:style w:type="character" w:styleId="Hypertextovodkaz">
    <w:name w:val="Hyperlink"/>
    <w:basedOn w:val="Standardnpsmoodstavce"/>
    <w:uiPriority w:val="99"/>
    <w:unhideWhenUsed/>
    <w:rsid w:val="007B419E"/>
    <w:rPr>
      <w:color w:val="0000FF"/>
      <w:u w:val="single"/>
    </w:rPr>
  </w:style>
  <w:style w:type="table" w:styleId="Mkatabulky">
    <w:name w:val="Table Grid"/>
    <w:basedOn w:val="Normlntabulka"/>
    <w:uiPriority w:val="39"/>
    <w:rsid w:val="00A5579B"/>
    <w:pPr>
      <w:spacing w:after="0" w:line="240" w:lineRule="auto"/>
    </w:pPr>
    <w:rPr>
      <w:rFonts w:asciiTheme="minorHAnsi" w:hAnsi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995905"/>
    <w:pPr>
      <w:widowControl w:val="0"/>
      <w:spacing w:after="0" w:line="240" w:lineRule="auto"/>
    </w:pPr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  <w:lang w:val="en-US" w:eastAsia="pl-PL"/>
      <w14:textOutline w14:w="0" w14:cap="flat" w14:cmpd="sng" w14:algn="ctr">
        <w14:noFill/>
        <w14:prstDash w14:val="solid"/>
        <w14:bevel/>
      </w14:textOutline>
    </w:rPr>
  </w:style>
  <w:style w:type="character" w:customStyle="1" w:styleId="cizojazycne">
    <w:name w:val="cizojazycne"/>
    <w:basedOn w:val="Standardnpsmoodstavce"/>
    <w:rsid w:val="00842E19"/>
  </w:style>
  <w:style w:type="character" w:styleId="Nevyeenzmnka">
    <w:name w:val="Unresolved Mention"/>
    <w:basedOn w:val="Standardnpsmoodstavce"/>
    <w:uiPriority w:val="99"/>
    <w:semiHidden/>
    <w:unhideWhenUsed/>
    <w:rsid w:val="00740C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3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kosta\Downloads\cesky_volejbal_hl-papir_partneri_01_sablon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89133-DA54-D94E-9966-A87ED8042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cesky_volejbal_hl-papir_partneri_01_sablona</Template>
  <TotalTime>14</TotalTime>
  <Pages>2</Pages>
  <Words>376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Pakosta</dc:creator>
  <cp:keywords/>
  <dc:description/>
  <cp:lastModifiedBy>Jiří Carba</cp:lastModifiedBy>
  <cp:revision>2</cp:revision>
  <cp:lastPrinted>2018-06-08T09:28:00Z</cp:lastPrinted>
  <dcterms:created xsi:type="dcterms:W3CDTF">2023-09-05T11:19:00Z</dcterms:created>
  <dcterms:modified xsi:type="dcterms:W3CDTF">2023-09-05T11:19:00Z</dcterms:modified>
</cp:coreProperties>
</file>